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D15F2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56108F" w:rsidP="0056108F">
            <w:r>
              <w:rPr>
                <w:rFonts w:hint="cs"/>
                <w:rtl/>
              </w:rPr>
              <w:t>02</w:t>
            </w:r>
            <w:r w:rsidR="005763CE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11</w:t>
            </w:r>
            <w:r w:rsidR="005763CE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2021</w:t>
            </w:r>
          </w:p>
        </w:tc>
      </w:tr>
    </w:tbl>
    <w:p w:rsidR="00332AFB" w:rsidRDefault="00D15F24" w:rsidP="00222867">
      <w:pPr>
        <w:rPr>
          <w:rtl/>
        </w:rPr>
      </w:pPr>
    </w:p>
    <w:p w:rsidR="00222867" w:rsidRDefault="00D15F24" w:rsidP="00222867">
      <w:pPr>
        <w:rPr>
          <w:rtl/>
        </w:rPr>
      </w:pPr>
    </w:p>
    <w:p w:rsidR="00222867" w:rsidRDefault="00D15F24" w:rsidP="00222867">
      <w:pPr>
        <w:rPr>
          <w:rtl/>
        </w:rPr>
      </w:pPr>
    </w:p>
    <w:p w:rsidR="00222867" w:rsidRDefault="00D15F24" w:rsidP="00222867">
      <w:pPr>
        <w:rPr>
          <w:rtl/>
        </w:rPr>
      </w:pPr>
    </w:p>
    <w:p w:rsidR="00222867" w:rsidRDefault="00D15F24" w:rsidP="00222867">
      <w:pPr>
        <w:rPr>
          <w:rtl/>
        </w:rPr>
      </w:pPr>
    </w:p>
    <w:p w:rsidR="00222867" w:rsidRDefault="00D15F24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D15F2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D15F2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עושה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נרחב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במערכות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רבות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ומגוונות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בפלטפורמות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מבוססות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/>
                <w:b/>
                <w:sz w:val="22"/>
                <w:szCs w:val="22"/>
              </w:rPr>
              <w:t>Microsoft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ובכלל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זה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מערכות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הפעלה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,  </w:t>
            </w:r>
            <w:r w:rsidRPr="00C70AF8">
              <w:rPr>
                <w:rFonts w:ascii="Arial" w:hAnsi="Arial"/>
                <w:b/>
                <w:sz w:val="22"/>
                <w:szCs w:val="22"/>
              </w:rPr>
              <w:t>OFFICE,  XRM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- </w:t>
            </w:r>
            <w:proofErr w:type="spellStart"/>
            <w:r w:rsidRPr="00C70AF8">
              <w:rPr>
                <w:rFonts w:ascii="Arial" w:hAnsi="Arial"/>
                <w:b/>
                <w:sz w:val="22"/>
                <w:szCs w:val="22"/>
              </w:rPr>
              <w:t>Sharepoint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מיקרוסופט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ישראל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proofErr w:type="spellStart"/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להלן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:"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מיקרוסופט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")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מספקת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וזמינה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24/7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ומבטיחה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בכך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את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רמות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הנדרשות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וזאת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באמצעות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הסכם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/>
                <w:b/>
                <w:sz w:val="22"/>
                <w:szCs w:val="22"/>
              </w:rPr>
              <w:t>Premier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שמבסגרתו</w:t>
            </w:r>
            <w:proofErr w:type="spellEnd"/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רוכש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מיקרוסופט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בהתאם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לרמות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המוגדרות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בהסכם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שרוכש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המשרד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.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/>
                <w:b/>
                <w:sz w:val="22"/>
                <w:szCs w:val="22"/>
              </w:rPr>
              <w:t>Premier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מספקת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גישה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ומועדפת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מיקרוסופט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: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24*7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לתקלות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מומחים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שירותי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תמיכה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פרואקטיביים</w:t>
            </w:r>
          </w:p>
          <w:p w:rsidR="00C70AF8" w:rsidRPr="00C70AF8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גישה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למקורות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מידע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והשתתפות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בסדנאות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טכנולוגיות</w:t>
            </w:r>
          </w:p>
          <w:p w:rsidR="006401F5" w:rsidRPr="0053500C" w:rsidRDefault="00C70AF8" w:rsidP="00C70AF8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•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קשר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ישיר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בין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התומכים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לקבוצות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הפיתוח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של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המוצרים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במסגרת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טיפול</w:t>
            </w:r>
            <w:r w:rsidRPr="00C70AF8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C70AF8">
              <w:rPr>
                <w:rFonts w:ascii="Arial" w:hAnsi="Arial" w:hint="cs"/>
                <w:b/>
                <w:sz w:val="22"/>
                <w:szCs w:val="22"/>
                <w:rtl/>
              </w:rPr>
              <w:t>בתקלות</w:t>
            </w:r>
          </w:p>
        </w:tc>
      </w:tr>
    </w:tbl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D15F2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222867" w:rsidRPr="00AF57E9" w:rsidRDefault="00C70AF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מיקרוסופט ישראל בע"מ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630D4" w:rsidRDefault="00C70AF8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08618A">
              <w:rPr>
                <w:rFonts w:ascii="Arial" w:hAnsi="Arial"/>
                <w:b/>
                <w:sz w:val="22"/>
                <w:szCs w:val="22"/>
                <w:rtl/>
              </w:rPr>
              <w:t>511380693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22867" w:rsidRPr="00AF57E9" w:rsidRDefault="00281DA9" w:rsidP="0056108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1,</w:t>
            </w:r>
            <w:r w:rsidR="005610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00</w:t>
            </w:r>
            <w:r w:rsidR="003C4F4D" w:rsidRPr="006E0B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,000 ₪ </w:t>
            </w:r>
            <w:r w:rsidR="0056108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6E0BC9" w:rsidRPr="006E0BC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281DA9" w:rsidP="003311FF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="003311FF">
              <w:rPr>
                <w:rFonts w:ascii="Arial" w:hAnsi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/12/</w:t>
            </w:r>
            <w:r w:rsidR="009E5C0A">
              <w:rPr>
                <w:rFonts w:ascii="Arial" w:hAnsi="Arial" w:hint="cs"/>
                <w:b/>
                <w:sz w:val="22"/>
                <w:szCs w:val="22"/>
                <w:rtl/>
              </w:rPr>
              <w:t>2022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-3</w:t>
            </w:r>
            <w:r w:rsidR="003311FF">
              <w:rPr>
                <w:rFonts w:ascii="Arial" w:hAnsi="Arial" w:hint="cs"/>
                <w:b/>
                <w:sz w:val="22"/>
                <w:szCs w:val="22"/>
                <w:rtl/>
              </w:rPr>
              <w:t>0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3311FF"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9E5C0A">
              <w:rPr>
                <w:rFonts w:ascii="Arial" w:hAnsi="Arial" w:hint="cs"/>
                <w:b/>
                <w:sz w:val="22"/>
                <w:szCs w:val="22"/>
                <w:rtl/>
              </w:rPr>
              <w:t>2023</w:t>
            </w:r>
          </w:p>
        </w:tc>
      </w:tr>
    </w:tbl>
    <w:p w:rsidR="00222867" w:rsidRPr="00AF57E9" w:rsidRDefault="00D15F2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D15F2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AF8" w:rsidRPr="00C70AF8" w:rsidRDefault="00C70AF8" w:rsidP="00C70AF8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lang w:eastAsia="he-IL"/>
              </w:rPr>
            </w:pP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למיטב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ידיעתי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מיקרוסופט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מסוגלת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תמיכת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Premier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הדרושים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למשרד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לרבות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בלעדי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מומחי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תוכן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וגישה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למאגרי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לתקלות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הידועות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לחברה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גישה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אשר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עליה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מתבססת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רוב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היכולת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מענה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לתקלות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).</w:t>
            </w:r>
          </w:p>
          <w:p w:rsidR="00572407" w:rsidRPr="00AF57E9" w:rsidRDefault="00C70AF8" w:rsidP="00C70AF8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נוסף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כן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עפ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אותן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ערכתי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מיקרוסופט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החברה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המסוגלת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פרמייר</w:t>
            </w:r>
            <w:proofErr w:type="spellEnd"/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לתמיכה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מקצועית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Microsoft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הכוללים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לתיקון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תקלות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במערכות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המקור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70AF8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>Microsoft</w:t>
            </w:r>
            <w:r w:rsidRPr="00C70AF8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:rsidR="00222867" w:rsidRPr="00AF57E9" w:rsidRDefault="00D15F2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D15F2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3C4F4D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763CE" w:rsidP="005763CE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763CE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0B2D0EA4" wp14:editId="0B2D0EA5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D15F24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29243F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29243F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1064A4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72390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545" cy="727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DB63F5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F24" w:rsidRDefault="00D15F24">
      <w:r>
        <w:separator/>
      </w:r>
    </w:p>
  </w:endnote>
  <w:endnote w:type="continuationSeparator" w:id="0">
    <w:p w:rsidR="00D15F24" w:rsidRDefault="00D1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311FF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311FF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D15F2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D15F2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F24" w:rsidRDefault="00D15F24">
      <w:r>
        <w:separator/>
      </w:r>
    </w:p>
  </w:footnote>
  <w:footnote w:type="continuationSeparator" w:id="0">
    <w:p w:rsidR="00D15F24" w:rsidRDefault="00D1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B2D0EDA" wp14:editId="0B2D0EDB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15F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D15F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D15F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D15F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D15F2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D15F2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D15F2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E0E7A"/>
    <w:multiLevelType w:val="multilevel"/>
    <w:tmpl w:val="0409001D"/>
    <w:numStyleLink w:val="SolelBulletList1"/>
  </w:abstractNum>
  <w:abstractNum w:abstractNumId="12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064A4"/>
    <w:rsid w:val="001A01CD"/>
    <w:rsid w:val="001B27BD"/>
    <w:rsid w:val="001C3E60"/>
    <w:rsid w:val="00281DA9"/>
    <w:rsid w:val="0029243F"/>
    <w:rsid w:val="002D5C29"/>
    <w:rsid w:val="00303FAF"/>
    <w:rsid w:val="003311FF"/>
    <w:rsid w:val="00336CDD"/>
    <w:rsid w:val="003C4F4D"/>
    <w:rsid w:val="004A4352"/>
    <w:rsid w:val="004E0B2C"/>
    <w:rsid w:val="00514ED8"/>
    <w:rsid w:val="00522167"/>
    <w:rsid w:val="0056108F"/>
    <w:rsid w:val="00572407"/>
    <w:rsid w:val="005763CE"/>
    <w:rsid w:val="006401F5"/>
    <w:rsid w:val="00675430"/>
    <w:rsid w:val="0069620E"/>
    <w:rsid w:val="006E0BC9"/>
    <w:rsid w:val="007548B0"/>
    <w:rsid w:val="007C4A53"/>
    <w:rsid w:val="007E68A4"/>
    <w:rsid w:val="00885C78"/>
    <w:rsid w:val="008B4868"/>
    <w:rsid w:val="00972786"/>
    <w:rsid w:val="00994D39"/>
    <w:rsid w:val="009B6B29"/>
    <w:rsid w:val="009E5C0A"/>
    <w:rsid w:val="009F7FB7"/>
    <w:rsid w:val="00B07843"/>
    <w:rsid w:val="00B53C37"/>
    <w:rsid w:val="00B85624"/>
    <w:rsid w:val="00B94625"/>
    <w:rsid w:val="00C43315"/>
    <w:rsid w:val="00C63C1A"/>
    <w:rsid w:val="00C70AF8"/>
    <w:rsid w:val="00CD5DD8"/>
    <w:rsid w:val="00D15F24"/>
    <w:rsid w:val="00DB63F5"/>
    <w:rsid w:val="00DE3C9D"/>
    <w:rsid w:val="00E630D4"/>
    <w:rsid w:val="00E8203D"/>
    <w:rsid w:val="00F15B21"/>
    <w:rsid w:val="00F423EF"/>
    <w:rsid w:val="00F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21CA8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543529419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2019-09-24T15:17:27+00:00</SDDocDate>
    <elnewpapaerdate xmlns="276fb107-33e2-4c3f-bae8-9cd5efb2baae" xsi:nil="true"/>
    <SDHebDate xmlns="276fb107-33e2-4c3f-bae8-9cd5efb2baae">כ"ד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B2747-2FA5-45CD-8455-8323D229C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F504F2-FFB1-465E-A616-DEBE2937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</TotalTime>
  <Pages>2</Pages>
  <Words>473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תמיכה ויעוץ מומחים ( פרמייר ) 2020.docx.</vt:lpstr>
      <vt:lpstr>תמיכה ויעוץ מומחים ( פרמייר ) 2020.docx.</vt:lpstr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תמיכה ויעוץ מומחים ( פרמייר ) 2020.docx.</dc:title>
  <dc:creator>Marina Paz</dc:creator>
  <cp:lastModifiedBy>דורין אמויאל</cp:lastModifiedBy>
  <cp:revision>3</cp:revision>
  <dcterms:created xsi:type="dcterms:W3CDTF">2022-11-16T08:52:00Z</dcterms:created>
  <dcterms:modified xsi:type="dcterms:W3CDTF">2022-11-16T16:33:00Z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